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10.71.500.3050-006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0DE5D22" w:rsidR="006C79B9" w:rsidRPr="006C79B9" w:rsidRDefault="00E60591" w:rsidP="006C79B9">
            <w:pPr>
              <w:jc w:val="left"/>
              <w:rPr>
                <w:rFonts w:cs="Arial"/>
                <w:szCs w:val="20"/>
              </w:rPr>
            </w:pPr>
            <w:r w:rsidRPr="00E60591">
              <w:t>Bewachung der Gemeinschaftsunterkunft "Malchin (Alte Post)" in 17139 Malchin</w:t>
            </w:r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03DC2B34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Bewachungsleistungen für die Gemeinschaftsunterkunft für Asylbewerberinnen, Asylbewerber und andere ausländische Flüchtlinge "</w:t>
            </w:r>
            <w:r w:rsidR="00E60591" w:rsidRPr="00E60591">
              <w:t xml:space="preserve"> </w:t>
            </w:r>
            <w:r w:rsidR="00E60591" w:rsidRPr="00E60591">
              <w:t>Malchin (Alte Post)</w:t>
            </w:r>
            <w:r>
              <w:t>", Poststraße 1a, 17139 Malchin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E60591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591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187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zur Kammer, Annika</cp:lastModifiedBy>
  <cp:revision>14</cp:revision>
  <cp:lastPrinted>2016-03-31T12:06:00Z</cp:lastPrinted>
  <dcterms:created xsi:type="dcterms:W3CDTF">2016-03-31T15:08:00Z</dcterms:created>
  <dcterms:modified xsi:type="dcterms:W3CDTF">2026-08-03T09:19:00Z</dcterms:modified>
</cp:coreProperties>
</file>